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46909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9" name="Picture 8" descr="2009 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 June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" name="Picture 9" descr="2009 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 June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016" cy="10006584"/>
            <wp:effectExtent l="19050" t="0" r="5334" b="0"/>
            <wp:docPr id="11" name="Picture 10" descr="2009 Jun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 June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" name="Picture 11" descr="2009 Jun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 June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2E63CD"/>
    <w:rsid w:val="00531829"/>
    <w:rsid w:val="00585480"/>
    <w:rsid w:val="00611B4C"/>
    <w:rsid w:val="00646909"/>
    <w:rsid w:val="007F2025"/>
    <w:rsid w:val="00897F2D"/>
    <w:rsid w:val="00A10B2B"/>
    <w:rsid w:val="00D16D4E"/>
    <w:rsid w:val="00E1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2017-11-24T15:29:00Z</dcterms:created>
  <dcterms:modified xsi:type="dcterms:W3CDTF">2017-11-24T15:33:00Z</dcterms:modified>
</cp:coreProperties>
</file>